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757" w:rsidRPr="00303B7F" w:rsidRDefault="001F3757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>CĐCS TRƯỜNG CĐKT LÝ TỰ TRỌNG</w:t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  <w:b/>
          <w:bCs/>
        </w:rPr>
        <w:t>CỘNG HÒA XÃ HỘI CHỦ NGHĨA ViỆT NAM</w:t>
      </w:r>
      <w:r w:rsidRPr="00303B7F">
        <w:rPr>
          <w:rFonts w:ascii="Times New Roman" w:hAnsi="Times New Roman" w:cs="Times New Roman"/>
          <w:b/>
          <w:bCs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1F3757" w:rsidRDefault="001F3757" w:rsidP="00504628">
      <w:pPr>
        <w:rPr>
          <w:rFonts w:ascii="Times New Roman" w:hAnsi="Times New Roman" w:cs="Times New Roman"/>
          <w:b/>
          <w:bCs/>
        </w:rPr>
      </w:pPr>
      <w:r w:rsidRPr="00303B7F">
        <w:rPr>
          <w:rFonts w:ascii="Times New Roman" w:hAnsi="Times New Roman" w:cs="Times New Roman"/>
          <w:b/>
          <w:bCs/>
        </w:rPr>
        <w:t>CĐBP KHOA KHOA HỌC CƠ BẢN</w:t>
      </w:r>
      <w:r w:rsidRPr="00303B7F">
        <w:rPr>
          <w:rFonts w:ascii="Times New Roman" w:hAnsi="Times New Roman" w:cs="Times New Roman"/>
          <w:b/>
          <w:bCs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</w:t>
      </w:r>
      <w:r w:rsidRPr="00303B7F">
        <w:rPr>
          <w:rFonts w:ascii="Times New Roman" w:hAnsi="Times New Roman" w:cs="Times New Roman"/>
          <w:b/>
          <w:bCs/>
        </w:rPr>
        <w:t>Độc lập - Tự do - Hạnh phúc</w:t>
      </w:r>
    </w:p>
    <w:p w:rsidR="001F3757" w:rsidRPr="00303B7F" w:rsidRDefault="001F3757" w:rsidP="004660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DANH SÁCH CÔNG ĐOÀN VIÊN THAM GIA CÁC PHONG TRÀO NĂM HỌC 2015 - 2016</w:t>
      </w:r>
      <w:bookmarkStart w:id="0" w:name="_GoBack"/>
      <w:bookmarkEnd w:id="0"/>
    </w:p>
    <w:p w:rsidR="001F3757" w:rsidRPr="00303B7F" w:rsidRDefault="001F3757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1F3757" w:rsidRPr="00303B7F" w:rsidRDefault="001F3757" w:rsidP="00504628">
      <w:pPr>
        <w:rPr>
          <w:rFonts w:ascii="Times New Roman" w:hAnsi="Times New Roman" w:cs="Times New Roman"/>
          <w:i/>
          <w:iCs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</w:t>
      </w:r>
      <w:r w:rsidRPr="00303B7F">
        <w:rPr>
          <w:rFonts w:ascii="Times New Roman" w:hAnsi="Times New Roman" w:cs="Times New Roman"/>
          <w:i/>
          <w:iCs/>
        </w:rPr>
        <w:t>Tp. Hồ Chí Minh, ngày 04 tháng 5 năm 2016</w:t>
      </w:r>
      <w:r w:rsidRPr="00303B7F">
        <w:rPr>
          <w:rFonts w:ascii="Times New Roman" w:hAnsi="Times New Roman" w:cs="Times New Roman"/>
          <w:i/>
          <w:iCs/>
        </w:rPr>
        <w:tab/>
      </w:r>
      <w:r w:rsidRPr="00303B7F">
        <w:rPr>
          <w:rFonts w:ascii="Times New Roman" w:hAnsi="Times New Roman" w:cs="Times New Roman"/>
          <w:i/>
          <w:iCs/>
        </w:rPr>
        <w:tab/>
      </w:r>
      <w:r w:rsidRPr="00303B7F">
        <w:rPr>
          <w:rFonts w:ascii="Times New Roman" w:hAnsi="Times New Roman" w:cs="Times New Roman"/>
          <w:i/>
          <w:iCs/>
        </w:rPr>
        <w:tab/>
      </w:r>
      <w:r w:rsidRPr="00303B7F">
        <w:rPr>
          <w:rFonts w:ascii="Times New Roman" w:hAnsi="Times New Roman" w:cs="Times New Roman"/>
          <w:i/>
          <w:iCs/>
        </w:rPr>
        <w:tab/>
      </w:r>
      <w:r w:rsidRPr="00303B7F">
        <w:rPr>
          <w:rFonts w:ascii="Times New Roman" w:hAnsi="Times New Roman" w:cs="Times New Roman"/>
          <w:i/>
          <w:iCs/>
        </w:rPr>
        <w:tab/>
      </w:r>
      <w:r w:rsidRPr="00303B7F">
        <w:rPr>
          <w:rFonts w:ascii="Times New Roman" w:hAnsi="Times New Roman" w:cs="Times New Roman"/>
          <w:i/>
          <w:iCs/>
        </w:rPr>
        <w:tab/>
      </w:r>
    </w:p>
    <w:tbl>
      <w:tblPr>
        <w:tblW w:w="1509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8"/>
        <w:gridCol w:w="2806"/>
        <w:gridCol w:w="644"/>
        <w:gridCol w:w="730"/>
        <w:gridCol w:w="1308"/>
        <w:gridCol w:w="1308"/>
        <w:gridCol w:w="534"/>
        <w:gridCol w:w="498"/>
        <w:gridCol w:w="720"/>
        <w:gridCol w:w="700"/>
        <w:gridCol w:w="644"/>
        <w:gridCol w:w="806"/>
        <w:gridCol w:w="880"/>
        <w:gridCol w:w="840"/>
        <w:gridCol w:w="720"/>
        <w:gridCol w:w="720"/>
        <w:gridCol w:w="630"/>
      </w:tblGrid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Làm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vệ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sinh khoa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Tham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 dự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20/10</w:t>
            </w:r>
          </w:p>
        </w:tc>
        <w:tc>
          <w:tcPr>
            <w:tcW w:w="1308" w:type="dxa"/>
          </w:tcPr>
          <w:p w:rsidR="001F3757" w:rsidRPr="006E7BE5" w:rsidRDefault="001F3757" w:rsidP="008E1D83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6E7BE5">
              <w:rPr>
                <w:rFonts w:ascii="Times New Roman" w:hAnsi="Times New Roman" w:cs="Times New Roman"/>
                <w:color w:val="FF0000"/>
              </w:rPr>
              <w:t>Thi làm hoa voan ở Đầm Sen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Tham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 gia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bóng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 đá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Thi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 nấu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 ăn</w:t>
            </w: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Dự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8/3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Thi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Văn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Nghệ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Cổ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Vũ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Văn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Nghệ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Ủng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hộ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Tết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Bính thân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Quỹ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Tương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Trợ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CĐN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HTKP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TTB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Trường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THCS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C.Đảo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Ùng hổ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BĐQH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Viết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Bài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Phụ nữ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Hổ trợ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Vùng sâu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Ghi </w:t>
            </w:r>
          </w:p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chú</w:t>
            </w: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Tiến Dương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Văn Hậu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Dương Đức Kiên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Hà Như Mai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Phạm Thị Thu Nga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Cao Thị Nga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Cẩm Thạch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Thủy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Văn Đông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Quỳnh Giao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Cao Đình Trung Hậu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Bệnh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Đặng Thị Kiến Trúc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Thanh Tú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C.vũ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Huỳnh Mai Hạnh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Trần Kim Thu Liễu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F36F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Sở Giáo dục và Đào tạo tổ chức (đi cùng với cô Nhật Minh (khoa LLCT) , cô Phượng (phòng TC-HC-TH) và cô Tất (THPT)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Huyền Nga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Trịnh Khắc Vũ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Phương Hà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Lê Văn Bình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Thảo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C.vũ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Trương Thị Minh Hà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Võ Thị Hồng Lan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Minh Quý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Thu Tâm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Đinh Trần Phương Thảo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Vương Thanh Thủy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C.lông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Lê Nguyễn Mỹ Trâm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Bảo Trân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Thanh Tú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Trần Bạch Tuyết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Lê Thái Hùng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C.lông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Giang Phi Hùng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B.chuyền…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Mạnh Phương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Phú Tân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Đức Thắng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B.chuyền…</w:t>
            </w: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 xml:space="preserve">Trương Thị Hồng 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Học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Trần Thanh Trúc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Nguyễn Thị Thu Hà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3757" w:rsidRPr="008E1D83" w:rsidTr="006E7BE5">
        <w:tc>
          <w:tcPr>
            <w:tcW w:w="6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Phạm Thị Thu Hiền</w:t>
            </w: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Dạy</w:t>
            </w: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1D8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1F3757" w:rsidRPr="008E1D83" w:rsidRDefault="001F3757" w:rsidP="008E1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F3757" w:rsidRPr="00303B7F" w:rsidRDefault="001F3757" w:rsidP="00DC0BB6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 xml:space="preserve">  Quỹ</w:t>
      </w:r>
      <w:r>
        <w:rPr>
          <w:rFonts w:ascii="Times New Roman" w:hAnsi="Times New Roman" w:cs="Times New Roman"/>
        </w:rPr>
        <w:t xml:space="preserve"> tương trợ CĐN(Công đoàn ngành), </w:t>
      </w:r>
      <w:r w:rsidRPr="00303B7F">
        <w:rPr>
          <w:rFonts w:ascii="Times New Roman" w:hAnsi="Times New Roman" w:cs="Times New Roman"/>
        </w:rPr>
        <w:t>HTKP</w:t>
      </w:r>
      <w:r>
        <w:rPr>
          <w:rFonts w:ascii="Times New Roman" w:hAnsi="Times New Roman" w:cs="Times New Roman"/>
        </w:rPr>
        <w:t>TTB(hổ trợ kinh phí trang thiết bị), BĐQH(biển đảo quê hương)</w:t>
      </w:r>
    </w:p>
    <w:p w:rsidR="001F3757" w:rsidRPr="00303B7F" w:rsidRDefault="001F3757" w:rsidP="00DC0BB6">
      <w:pPr>
        <w:rPr>
          <w:rFonts w:ascii="Times New Roman" w:hAnsi="Times New Roman" w:cs="Times New Roman"/>
        </w:rPr>
      </w:pPr>
    </w:p>
    <w:p w:rsidR="001F3757" w:rsidRPr="00303B7F" w:rsidRDefault="001F3757" w:rsidP="00DC0BB6">
      <w:pPr>
        <w:rPr>
          <w:rFonts w:ascii="Times New Roman" w:hAnsi="Times New Roman" w:cs="Times New Roman"/>
        </w:rPr>
      </w:pPr>
    </w:p>
    <w:p w:rsidR="001F3757" w:rsidRDefault="001F3757" w:rsidP="00DC0BB6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303B7F">
        <w:rPr>
          <w:rFonts w:ascii="Times New Roman" w:hAnsi="Times New Roman" w:cs="Times New Roman"/>
        </w:rPr>
        <w:t xml:space="preserve">  </w:t>
      </w:r>
    </w:p>
    <w:p w:rsidR="001F3757" w:rsidRPr="00303B7F" w:rsidRDefault="001F37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Pr="00303B7F">
        <w:rPr>
          <w:rFonts w:ascii="Times New Roman" w:hAnsi="Times New Roman" w:cs="Times New Roman"/>
        </w:rPr>
        <w:t xml:space="preserve"> TM.BCHCĐBP KHOA KHOA KHOA HỌC CƠ BẢN</w:t>
      </w:r>
    </w:p>
    <w:p w:rsidR="001F3757" w:rsidRPr="00303B7F" w:rsidRDefault="001F3757">
      <w:pPr>
        <w:rPr>
          <w:rFonts w:ascii="Times New Roman" w:hAnsi="Times New Roman" w:cs="Times New Roman"/>
        </w:rPr>
      </w:pPr>
    </w:p>
    <w:p w:rsidR="001F3757" w:rsidRPr="00303B7F" w:rsidRDefault="001F3757">
      <w:pPr>
        <w:rPr>
          <w:rFonts w:ascii="Times New Roman" w:hAnsi="Times New Roman" w:cs="Times New Roman"/>
        </w:rPr>
      </w:pPr>
    </w:p>
    <w:p w:rsidR="001F3757" w:rsidRPr="00303B7F" w:rsidRDefault="001F3757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303B7F">
        <w:rPr>
          <w:rFonts w:ascii="Times New Roman" w:hAnsi="Times New Roman" w:cs="Times New Roman"/>
        </w:rPr>
        <w:t xml:space="preserve">   TRẦN THỊ ÁNH TUYẾT</w:t>
      </w:r>
    </w:p>
    <w:sectPr w:rsidR="001F3757" w:rsidRPr="00303B7F" w:rsidSect="00AE3B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BA5"/>
    <w:rsid w:val="00011BAC"/>
    <w:rsid w:val="000B696F"/>
    <w:rsid w:val="000C62F1"/>
    <w:rsid w:val="00100B1B"/>
    <w:rsid w:val="001F3757"/>
    <w:rsid w:val="00295302"/>
    <w:rsid w:val="00297E46"/>
    <w:rsid w:val="00303B7F"/>
    <w:rsid w:val="00385198"/>
    <w:rsid w:val="003C77EA"/>
    <w:rsid w:val="00432845"/>
    <w:rsid w:val="00466001"/>
    <w:rsid w:val="00504628"/>
    <w:rsid w:val="005654D8"/>
    <w:rsid w:val="00647BD2"/>
    <w:rsid w:val="006E7BE5"/>
    <w:rsid w:val="00767C45"/>
    <w:rsid w:val="0081008E"/>
    <w:rsid w:val="008E1D83"/>
    <w:rsid w:val="0097169F"/>
    <w:rsid w:val="00AE3BA5"/>
    <w:rsid w:val="00B21292"/>
    <w:rsid w:val="00BE654B"/>
    <w:rsid w:val="00CD2508"/>
    <w:rsid w:val="00DC0BB6"/>
    <w:rsid w:val="00ED2F39"/>
    <w:rsid w:val="00F05A8F"/>
    <w:rsid w:val="00F36FC2"/>
    <w:rsid w:val="00F42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54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E3BA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480</Words>
  <Characters>2740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CĐCS TRƯỜNG CĐKT LÝ TỰ TRỌNG</dc:title>
  <dc:subject/>
  <dc:creator>Anh Tuyet</dc:creator>
  <cp:keywords/>
  <dc:description/>
  <cp:lastModifiedBy>User</cp:lastModifiedBy>
  <cp:revision>2</cp:revision>
  <dcterms:created xsi:type="dcterms:W3CDTF">2002-01-01T01:26:00Z</dcterms:created>
  <dcterms:modified xsi:type="dcterms:W3CDTF">2002-01-01T01:26:00Z</dcterms:modified>
</cp:coreProperties>
</file>